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09E73" w14:textId="77777777" w:rsidR="009D74D4" w:rsidRDefault="002E3C35" w:rsidP="009D74D4">
      <w:pPr>
        <w:spacing w:after="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  <w:t>14</w:t>
      </w:r>
      <w:r w:rsidRPr="002E3C35">
        <w:rPr>
          <w:rFonts w:ascii="Century Gothic" w:eastAsia="Times New Roman" w:hAnsi="Century Gothic" w:cs="Arial"/>
          <w:vertAlign w:val="superscript"/>
        </w:rPr>
        <w:t>th</w:t>
      </w:r>
      <w:r>
        <w:rPr>
          <w:rFonts w:ascii="Century Gothic" w:eastAsia="Times New Roman" w:hAnsi="Century Gothic" w:cs="Arial"/>
        </w:rPr>
        <w:t xml:space="preserve"> February 2025</w:t>
      </w:r>
    </w:p>
    <w:p w14:paraId="723B9696" w14:textId="77777777" w:rsidR="002E3C35" w:rsidRPr="002E3C35" w:rsidRDefault="002E3C35" w:rsidP="009D74D4">
      <w:pPr>
        <w:spacing w:after="0"/>
        <w:rPr>
          <w:rFonts w:ascii="Century Gothic" w:eastAsia="Times New Roman" w:hAnsi="Century Gothic" w:cs="Arial"/>
        </w:rPr>
      </w:pPr>
    </w:p>
    <w:p w14:paraId="730CFF83" w14:textId="77777777" w:rsidR="002E3C35" w:rsidRPr="002E3C35" w:rsidRDefault="002E3C35" w:rsidP="002E3C35">
      <w:pPr>
        <w:shd w:val="clear" w:color="auto" w:fill="FFFFFF"/>
        <w:spacing w:after="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Important Update: Change to School Uniform from September 2025</w:t>
      </w:r>
    </w:p>
    <w:p w14:paraId="54B32AB7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</w:p>
    <w:p w14:paraId="787A9E7F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Dear Parents and Carers,</w:t>
      </w:r>
    </w:p>
    <w:p w14:paraId="131F5D2F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I hope this message finds you well. I am writing to inform you about an important change to our school 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bdr w:val="none" w:sz="0" w:space="0" w:color="auto" w:frame="1"/>
          <w:lang w:eastAsia="en-GB"/>
        </w:rPr>
        <w:t>uniform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 policy, which will come into effect from </w:t>
      </w:r>
      <w:r w:rsidRPr="002E3C35">
        <w:rPr>
          <w:rFonts w:ascii="Century Gothic" w:eastAsia="Times New Roman" w:hAnsi="Century Gothic" w:cs="Calibri"/>
          <w:b/>
          <w:bCs/>
          <w:color w:val="000000"/>
          <w:sz w:val="24"/>
          <w:szCs w:val="24"/>
          <w:lang w:eastAsia="en-GB"/>
        </w:rPr>
        <w:t>September 2025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.</w:t>
      </w:r>
    </w:p>
    <w:p w14:paraId="35468F0B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After careful consideration and feedback from our school community, we have decided to replace the current red sweatshirts</w:t>
      </w:r>
      <w:r w:rsidR="00F12211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, hoodies 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and cardigans with a new purple colour. We believe this change will continue to foster a sense of unity and pride within our school and provide a fresh look for our pupils and also celebrates us being part of SAND MAT.</w:t>
      </w:r>
    </w:p>
    <w:p w14:paraId="6EEA70F6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Monkhouse will be offering the existing red stock at a reduced rate in the </w:t>
      </w:r>
      <w:proofErr w:type="spellStart"/>
      <w:proofErr w:type="gramStart"/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interim.We</w:t>
      </w:r>
      <w:proofErr w:type="spellEnd"/>
      <w:proofErr w:type="gramEnd"/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will then purchase any remaining stock which we will then sell</w:t>
      </w:r>
      <w:r w:rsidR="00F12211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 xml:space="preserve"> 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at cost price, so if you are interested, please speak to a member of staff.</w:t>
      </w:r>
    </w:p>
    <w:p w14:paraId="32FC70A6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For families who have already purchased red sweatshirts, we understand that 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bdr w:val="none" w:sz="0" w:space="0" w:color="auto" w:frame="1"/>
          <w:lang w:eastAsia="en-GB"/>
        </w:rPr>
        <w:t>changes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 can be costly. Therefore, children will be permitted to wear their red sweatshirts until September 2026. This should give everyone ample time to transition to the new purple 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bdr w:val="none" w:sz="0" w:space="0" w:color="auto" w:frame="1"/>
          <w:lang w:eastAsia="en-GB"/>
        </w:rPr>
        <w:t>uniform</w:t>
      </w: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s without any undue pressure.</w:t>
      </w:r>
    </w:p>
    <w:p w14:paraId="197A5DB5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We appreciate your understanding and support as we implement this new policy. Should you have any questions, please feel free to contact the school office.</w:t>
      </w:r>
    </w:p>
    <w:p w14:paraId="0669B496" w14:textId="77777777" w:rsidR="002E3C35" w:rsidRPr="002E3C35" w:rsidRDefault="002E3C35" w:rsidP="002E3C35">
      <w:pPr>
        <w:shd w:val="clear" w:color="auto" w:fill="FFFFFF"/>
        <w:spacing w:after="150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</w:pPr>
      <w:r w:rsidRPr="002E3C35">
        <w:rPr>
          <w:rFonts w:ascii="Century Gothic" w:eastAsia="Times New Roman" w:hAnsi="Century Gothic" w:cs="Calibri"/>
          <w:color w:val="000000"/>
          <w:sz w:val="24"/>
          <w:szCs w:val="24"/>
          <w:lang w:eastAsia="en-GB"/>
        </w:rPr>
        <w:t>Kind regards</w:t>
      </w:r>
    </w:p>
    <w:p w14:paraId="20418B14" w14:textId="77777777" w:rsidR="009D74D4" w:rsidRDefault="009D74D4" w:rsidP="009D74D4"/>
    <w:p w14:paraId="0D8134AB" w14:textId="77777777" w:rsidR="00CB0E32" w:rsidRDefault="00F12211" w:rsidP="009D74D4">
      <w:r>
        <w:rPr>
          <w:noProof/>
        </w:rPr>
        <w:drawing>
          <wp:inline distT="0" distB="0" distL="0" distR="0" wp14:anchorId="06190EB4" wp14:editId="0A55C964">
            <wp:extent cx="822960" cy="518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30CE32A7" w14:textId="77777777" w:rsidR="00222591" w:rsidRPr="00CB0E32" w:rsidRDefault="00CB0E32" w:rsidP="00CB0E32">
      <w:pPr>
        <w:spacing w:after="0"/>
        <w:rPr>
          <w:rFonts w:ascii="Century Gothic" w:hAnsi="Century Gothic"/>
          <w:sz w:val="24"/>
          <w:szCs w:val="24"/>
        </w:rPr>
      </w:pPr>
      <w:r w:rsidRPr="00CB0E32">
        <w:rPr>
          <w:rFonts w:ascii="Century Gothic" w:hAnsi="Century Gothic"/>
          <w:sz w:val="24"/>
          <w:szCs w:val="24"/>
        </w:rPr>
        <w:t xml:space="preserve">Jane Barker-Doe </w:t>
      </w:r>
    </w:p>
    <w:p w14:paraId="717A02C9" w14:textId="77777777" w:rsidR="00CB0E32" w:rsidRPr="00CB0E32" w:rsidRDefault="00CB0E32" w:rsidP="00CB0E32">
      <w:pPr>
        <w:spacing w:after="0"/>
        <w:rPr>
          <w:rFonts w:ascii="Century Gothic" w:hAnsi="Century Gothic"/>
          <w:sz w:val="24"/>
          <w:szCs w:val="24"/>
        </w:rPr>
      </w:pPr>
      <w:r w:rsidRPr="00CB0E32">
        <w:rPr>
          <w:rFonts w:ascii="Century Gothic" w:hAnsi="Century Gothic"/>
          <w:sz w:val="24"/>
          <w:szCs w:val="24"/>
        </w:rPr>
        <w:t>Head Teacher</w:t>
      </w:r>
    </w:p>
    <w:p w14:paraId="70C9DC37" w14:textId="77777777" w:rsidR="00222591" w:rsidRPr="00E23333" w:rsidRDefault="00222591" w:rsidP="00222591">
      <w:pPr>
        <w:rPr>
          <w:rFonts w:ascii="Century Gothic" w:hAnsi="Century Gothic"/>
        </w:rPr>
      </w:pPr>
    </w:p>
    <w:p w14:paraId="0B122C49" w14:textId="77777777" w:rsidR="00222591" w:rsidRPr="00E23333" w:rsidRDefault="00222591" w:rsidP="00222591">
      <w:pPr>
        <w:rPr>
          <w:rFonts w:ascii="Century Gothic" w:hAnsi="Century Gothic"/>
        </w:rPr>
      </w:pPr>
    </w:p>
    <w:p w14:paraId="53399B33" w14:textId="77777777" w:rsidR="00222591" w:rsidRPr="00E23333" w:rsidRDefault="00222591" w:rsidP="00222591">
      <w:pPr>
        <w:rPr>
          <w:rFonts w:ascii="Century Gothic" w:hAnsi="Century Gothic"/>
        </w:rPr>
      </w:pPr>
    </w:p>
    <w:p w14:paraId="6403D395" w14:textId="77777777" w:rsidR="00222591" w:rsidRPr="00E23333" w:rsidRDefault="00222591" w:rsidP="00222591">
      <w:pPr>
        <w:rPr>
          <w:rFonts w:ascii="Century Gothic" w:hAnsi="Century Gothic"/>
        </w:rPr>
      </w:pPr>
    </w:p>
    <w:p w14:paraId="01D8F617" w14:textId="77777777" w:rsidR="00222591" w:rsidRPr="00E23333" w:rsidRDefault="00222591" w:rsidP="00222591">
      <w:pPr>
        <w:rPr>
          <w:rFonts w:ascii="Century Gothic" w:hAnsi="Century Gothic"/>
        </w:rPr>
      </w:pPr>
    </w:p>
    <w:p w14:paraId="7B65869A" w14:textId="77777777" w:rsidR="00222591" w:rsidRPr="00E23333" w:rsidRDefault="00222591" w:rsidP="00222591">
      <w:pPr>
        <w:rPr>
          <w:rFonts w:ascii="Century Gothic" w:hAnsi="Century Gothic"/>
        </w:rPr>
      </w:pPr>
    </w:p>
    <w:p w14:paraId="00E9AF46" w14:textId="77777777" w:rsidR="00222591" w:rsidRPr="00E23333" w:rsidRDefault="00222591" w:rsidP="00222591">
      <w:pPr>
        <w:rPr>
          <w:rFonts w:ascii="Century Gothic" w:hAnsi="Century Gothic"/>
        </w:rPr>
      </w:pPr>
    </w:p>
    <w:p w14:paraId="1FF5B512" w14:textId="77777777" w:rsidR="00222591" w:rsidRPr="00E23333" w:rsidRDefault="00222591" w:rsidP="00222591">
      <w:pPr>
        <w:rPr>
          <w:rFonts w:ascii="Century Gothic" w:hAnsi="Century Gothic"/>
        </w:rPr>
      </w:pPr>
    </w:p>
    <w:p w14:paraId="30304690" w14:textId="77777777" w:rsidR="00222591" w:rsidRPr="00E23333" w:rsidRDefault="00222591" w:rsidP="00222591">
      <w:pPr>
        <w:rPr>
          <w:rFonts w:ascii="Century Gothic" w:hAnsi="Century Gothic"/>
        </w:rPr>
      </w:pPr>
    </w:p>
    <w:p w14:paraId="470FCB2E" w14:textId="77777777" w:rsidR="00222591" w:rsidRPr="00E23333" w:rsidRDefault="00222591" w:rsidP="00222591">
      <w:pPr>
        <w:rPr>
          <w:rFonts w:ascii="Century Gothic" w:hAnsi="Century Gothic"/>
        </w:rPr>
      </w:pPr>
    </w:p>
    <w:p w14:paraId="43F28322" w14:textId="77777777" w:rsidR="00222591" w:rsidRPr="00E23333" w:rsidRDefault="00222591" w:rsidP="00222591">
      <w:pPr>
        <w:rPr>
          <w:rFonts w:ascii="Century Gothic" w:hAnsi="Century Gothic"/>
        </w:rPr>
      </w:pPr>
    </w:p>
    <w:p w14:paraId="499D8239" w14:textId="77777777" w:rsidR="00222591" w:rsidRPr="00E23333" w:rsidRDefault="00222591" w:rsidP="00222591">
      <w:pPr>
        <w:rPr>
          <w:rFonts w:ascii="Century Gothic" w:hAnsi="Century Gothic"/>
        </w:rPr>
      </w:pPr>
    </w:p>
    <w:p w14:paraId="3A999A80" w14:textId="77777777" w:rsidR="00222591" w:rsidRPr="00E23333" w:rsidRDefault="00222591" w:rsidP="00222591">
      <w:pPr>
        <w:rPr>
          <w:rFonts w:ascii="Century Gothic" w:hAnsi="Century Gothic"/>
        </w:rPr>
      </w:pPr>
    </w:p>
    <w:p w14:paraId="31C8F984" w14:textId="77777777" w:rsidR="0008602D" w:rsidRPr="00E23333" w:rsidRDefault="0008602D" w:rsidP="00222591">
      <w:pPr>
        <w:rPr>
          <w:rFonts w:ascii="Century Gothic" w:hAnsi="Century Gothic"/>
        </w:rPr>
      </w:pPr>
    </w:p>
    <w:sectPr w:rsidR="0008602D" w:rsidRPr="00E23333" w:rsidSect="0022013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567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2F437" w14:textId="77777777" w:rsidR="00A56E30" w:rsidRDefault="00A56E30" w:rsidP="00385204">
      <w:pPr>
        <w:spacing w:after="0"/>
      </w:pPr>
      <w:r>
        <w:separator/>
      </w:r>
    </w:p>
  </w:endnote>
  <w:endnote w:type="continuationSeparator" w:id="0">
    <w:p w14:paraId="228CD9AB" w14:textId="77777777" w:rsidR="00A56E30" w:rsidRDefault="00A56E30" w:rsidP="003852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64EE304" w14:paraId="17DB4304" w14:textId="77777777" w:rsidTr="364EE304">
      <w:trPr>
        <w:trHeight w:val="300"/>
      </w:trPr>
      <w:tc>
        <w:tcPr>
          <w:tcW w:w="3485" w:type="dxa"/>
        </w:tcPr>
        <w:p w14:paraId="76FDB498" w14:textId="77777777" w:rsidR="364EE304" w:rsidRDefault="364EE304" w:rsidP="364EE304">
          <w:pPr>
            <w:pStyle w:val="Header"/>
            <w:ind w:left="-115"/>
          </w:pPr>
        </w:p>
      </w:tc>
      <w:tc>
        <w:tcPr>
          <w:tcW w:w="3485" w:type="dxa"/>
        </w:tcPr>
        <w:p w14:paraId="7E061696" w14:textId="77777777" w:rsidR="364EE304" w:rsidRDefault="364EE304" w:rsidP="364EE304">
          <w:pPr>
            <w:pStyle w:val="Header"/>
            <w:jc w:val="center"/>
          </w:pPr>
        </w:p>
      </w:tc>
      <w:tc>
        <w:tcPr>
          <w:tcW w:w="3485" w:type="dxa"/>
        </w:tcPr>
        <w:p w14:paraId="4A9D83EF" w14:textId="77777777" w:rsidR="364EE304" w:rsidRDefault="364EE304" w:rsidP="364EE304">
          <w:pPr>
            <w:pStyle w:val="Header"/>
            <w:ind w:right="-115"/>
            <w:jc w:val="right"/>
          </w:pPr>
        </w:p>
      </w:tc>
    </w:tr>
  </w:tbl>
  <w:p w14:paraId="51A6A61A" w14:textId="77777777" w:rsidR="364EE304" w:rsidRDefault="364EE304" w:rsidP="364EE3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BA094" w14:textId="77777777" w:rsidR="00385204" w:rsidRDefault="0022013C" w:rsidP="00385204">
    <w:pPr>
      <w:pStyle w:val="Footer"/>
      <w:jc w:val="center"/>
      <w:rPr>
        <w:rFonts w:ascii="Century Gothic" w:hAnsi="Century Gothic"/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0C784ABE" wp14:editId="7DD81A09">
          <wp:simplePos x="0" y="0"/>
          <wp:positionH relativeFrom="column">
            <wp:posOffset>857250</wp:posOffset>
          </wp:positionH>
          <wp:positionV relativeFrom="paragraph">
            <wp:posOffset>-100330</wp:posOffset>
          </wp:positionV>
          <wp:extent cx="849600" cy="597600"/>
          <wp:effectExtent l="0" t="0" r="8255" b="0"/>
          <wp:wrapNone/>
          <wp:docPr id="6" name="Picture 6" descr="National Healthy School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National Healthy School Programm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5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666BC241" wp14:editId="4F082289">
          <wp:simplePos x="0" y="0"/>
          <wp:positionH relativeFrom="column">
            <wp:posOffset>1905000</wp:posOffset>
          </wp:positionH>
          <wp:positionV relativeFrom="paragraph">
            <wp:posOffset>-81828</wp:posOffset>
          </wp:positionV>
          <wp:extent cx="997200" cy="58680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00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80768" behindDoc="0" locked="0" layoutInCell="1" allowOverlap="1" wp14:anchorId="0621C354" wp14:editId="584F3406">
          <wp:simplePos x="0" y="0"/>
          <wp:positionH relativeFrom="margin">
            <wp:posOffset>4762500</wp:posOffset>
          </wp:positionH>
          <wp:positionV relativeFrom="margin">
            <wp:posOffset>7969885</wp:posOffset>
          </wp:positionV>
          <wp:extent cx="1880870" cy="593090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718BA118" wp14:editId="14B00A89">
          <wp:simplePos x="0" y="0"/>
          <wp:positionH relativeFrom="column">
            <wp:posOffset>3086100</wp:posOffset>
          </wp:positionH>
          <wp:positionV relativeFrom="paragraph">
            <wp:posOffset>-104775</wp:posOffset>
          </wp:positionV>
          <wp:extent cx="1598400" cy="608400"/>
          <wp:effectExtent l="0" t="0" r="1905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pal-Platinum-Award-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4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6672" behindDoc="0" locked="0" layoutInCell="1" allowOverlap="1" wp14:anchorId="4090E424" wp14:editId="118CFFAA">
          <wp:simplePos x="0" y="0"/>
          <wp:positionH relativeFrom="margin">
            <wp:align>left</wp:align>
          </wp:positionH>
          <wp:positionV relativeFrom="paragraph">
            <wp:posOffset>-229870</wp:posOffset>
          </wp:positionV>
          <wp:extent cx="640080" cy="73152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20"/>
        <w:szCs w:val="20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A246C" w14:textId="77777777" w:rsidR="00A56E30" w:rsidRDefault="00A56E30" w:rsidP="00385204">
      <w:pPr>
        <w:spacing w:after="0"/>
      </w:pPr>
      <w:r>
        <w:separator/>
      </w:r>
    </w:p>
  </w:footnote>
  <w:footnote w:type="continuationSeparator" w:id="0">
    <w:p w14:paraId="1F8B6C7B" w14:textId="77777777" w:rsidR="00A56E30" w:rsidRDefault="00A56E30" w:rsidP="003852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64EE304" w14:paraId="7A9B909A" w14:textId="77777777" w:rsidTr="364EE304">
      <w:trPr>
        <w:trHeight w:val="300"/>
      </w:trPr>
      <w:tc>
        <w:tcPr>
          <w:tcW w:w="3485" w:type="dxa"/>
        </w:tcPr>
        <w:p w14:paraId="186DABC0" w14:textId="77777777" w:rsidR="364EE304" w:rsidRDefault="364EE304" w:rsidP="364EE304">
          <w:pPr>
            <w:pStyle w:val="Header"/>
            <w:ind w:left="-115"/>
          </w:pPr>
        </w:p>
      </w:tc>
      <w:tc>
        <w:tcPr>
          <w:tcW w:w="3485" w:type="dxa"/>
        </w:tcPr>
        <w:p w14:paraId="4262A051" w14:textId="77777777" w:rsidR="364EE304" w:rsidRDefault="364EE304" w:rsidP="364EE304">
          <w:pPr>
            <w:pStyle w:val="Header"/>
            <w:jc w:val="center"/>
          </w:pPr>
        </w:p>
      </w:tc>
      <w:tc>
        <w:tcPr>
          <w:tcW w:w="3485" w:type="dxa"/>
        </w:tcPr>
        <w:p w14:paraId="5CAD2CC6" w14:textId="77777777" w:rsidR="364EE304" w:rsidRDefault="364EE304" w:rsidP="364EE304">
          <w:pPr>
            <w:pStyle w:val="Header"/>
            <w:ind w:right="-115"/>
            <w:jc w:val="right"/>
          </w:pPr>
        </w:p>
      </w:tc>
    </w:tr>
  </w:tbl>
  <w:p w14:paraId="3D075AA2" w14:textId="77777777" w:rsidR="364EE304" w:rsidRDefault="364EE304" w:rsidP="364EE3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F791" w14:textId="77777777" w:rsidR="00385204" w:rsidRDefault="004E7547" w:rsidP="004E754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1376" behindDoc="0" locked="0" layoutInCell="1" allowOverlap="1" wp14:anchorId="77CF1B6F" wp14:editId="5F5C5C2C">
              <wp:simplePos x="0" y="0"/>
              <wp:positionH relativeFrom="column">
                <wp:posOffset>4117975</wp:posOffset>
              </wp:positionH>
              <wp:positionV relativeFrom="paragraph">
                <wp:posOffset>-188595</wp:posOffset>
              </wp:positionV>
              <wp:extent cx="2360930" cy="1404620"/>
              <wp:effectExtent l="0" t="0" r="889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38D447" w14:textId="77777777" w:rsidR="004E7547" w:rsidRPr="0013772D" w:rsidRDefault="004E7547" w:rsidP="0013772D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proofErr w:type="spellStart"/>
                          <w:r w:rsidRPr="0013772D">
                            <w:rPr>
                              <w:rFonts w:ascii="Century Gothic" w:hAnsi="Century Gothic"/>
                            </w:rPr>
                            <w:t>Calton</w:t>
                          </w:r>
                          <w:proofErr w:type="spellEnd"/>
                          <w:r w:rsidRPr="0013772D">
                            <w:rPr>
                              <w:rFonts w:ascii="Century Gothic" w:hAnsi="Century Gothic"/>
                            </w:rPr>
                            <w:t xml:space="preserve"> Road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Gloucester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GL1 5ET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01452 527689</w:t>
                          </w:r>
                          <w:hyperlink r:id="rId1" w:history="1">
                            <w:r w:rsidRPr="00542D35">
                              <w:rPr>
                                <w:rStyle w:val="Hyperlink"/>
                                <w:rFonts w:ascii="Century Gothic" w:hAnsi="Century Gothic"/>
                              </w:rPr>
                              <w:br/>
                            </w:r>
                            <w:r w:rsidR="00542D35" w:rsidRPr="00542D35">
                              <w:rPr>
                                <w:rStyle w:val="Hyperlink"/>
                                <w:rFonts w:ascii="Century Gothic" w:hAnsi="Century Gothic"/>
                              </w:rPr>
                              <w:t>admin@calton.sandmat.uk</w:t>
                            </w:r>
                          </w:hyperlink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www.</w:t>
                          </w:r>
                          <w:r w:rsidR="00067ADC">
                            <w:rPr>
                              <w:rFonts w:ascii="Century Gothic" w:hAnsi="Century Gothic"/>
                            </w:rPr>
                            <w:t>calton.sandmat.uk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CF1B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4.25pt;margin-top:-14.85pt;width:185.9pt;height:110.6pt;z-index: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" stroked="f">
              <v:textbox style="mso-fit-shape-to-text:t">
                <w:txbxContent>
                  <w:p w14:paraId="6938D447" w14:textId="77777777" w:rsidR="004E7547" w:rsidRPr="0013772D" w:rsidRDefault="004E7547" w:rsidP="0013772D">
                    <w:pPr>
                      <w:jc w:val="right"/>
                      <w:rPr>
                        <w:rFonts w:ascii="Century Gothic" w:hAnsi="Century Gothic"/>
                      </w:rPr>
                    </w:pPr>
                    <w:proofErr w:type="spellStart"/>
                    <w:r w:rsidRPr="0013772D">
                      <w:rPr>
                        <w:rFonts w:ascii="Century Gothic" w:hAnsi="Century Gothic"/>
                      </w:rPr>
                      <w:t>Calton</w:t>
                    </w:r>
                    <w:proofErr w:type="spellEnd"/>
                    <w:r w:rsidRPr="0013772D">
                      <w:rPr>
                        <w:rFonts w:ascii="Century Gothic" w:hAnsi="Century Gothic"/>
                      </w:rPr>
                      <w:t xml:space="preserve"> Road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Gloucester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GL1 5ET</w:t>
                    </w:r>
                    <w:r w:rsidRPr="0013772D">
                      <w:rPr>
                        <w:rFonts w:ascii="Century Gothic" w:hAnsi="Century Gothic"/>
                      </w:rPr>
                      <w:br/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01452 527689</w:t>
                    </w:r>
                    <w:hyperlink r:id="rId2" w:history="1">
                      <w:r w:rsidRPr="00542D35">
                        <w:rPr>
                          <w:rStyle w:val="Hyperlink"/>
                          <w:rFonts w:ascii="Century Gothic" w:hAnsi="Century Gothic"/>
                        </w:rPr>
                        <w:br/>
                      </w:r>
                      <w:r w:rsidR="00542D35" w:rsidRPr="00542D35">
                        <w:rPr>
                          <w:rStyle w:val="Hyperlink"/>
                          <w:rFonts w:ascii="Century Gothic" w:hAnsi="Century Gothic"/>
                        </w:rPr>
                        <w:t>admin@calton.sandmat.uk</w:t>
                      </w:r>
                    </w:hyperlink>
                    <w:r w:rsidRPr="0013772D">
                      <w:rPr>
                        <w:rFonts w:ascii="Century Gothic" w:hAnsi="Century Gothic"/>
                      </w:rPr>
                      <w:br/>
                      <w:t>www.</w:t>
                    </w:r>
                    <w:r w:rsidR="00067ADC">
                      <w:rPr>
                        <w:rFonts w:ascii="Century Gothic" w:hAnsi="Century Gothic"/>
                      </w:rPr>
                      <w:t>calton.sandmat.uk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C2C">
      <w:rPr>
        <w:noProof/>
        <w:lang w:eastAsia="en-GB"/>
      </w:rPr>
      <w:drawing>
        <wp:inline distT="0" distB="0" distL="0" distR="0" wp14:anchorId="7548DEB8" wp14:editId="079537C7">
          <wp:extent cx="744112" cy="63817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nl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112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2824">
      <w:rPr>
        <w:noProof/>
      </w:rPr>
      <w:drawing>
        <wp:inline distT="0" distB="0" distL="0" distR="0" wp14:anchorId="02897562" wp14:editId="6E68EAE5">
          <wp:extent cx="2721501" cy="753835"/>
          <wp:effectExtent l="0" t="0" r="3175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3919" cy="768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4F7521" w14:textId="77777777" w:rsidR="00385204" w:rsidRDefault="0008602D" w:rsidP="00DE6C2C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4448" behindDoc="0" locked="0" layoutInCell="1" allowOverlap="1" wp14:anchorId="4A08392C" wp14:editId="38861FA2">
              <wp:simplePos x="0" y="0"/>
              <wp:positionH relativeFrom="column">
                <wp:posOffset>123825</wp:posOffset>
              </wp:positionH>
              <wp:positionV relativeFrom="paragraph">
                <wp:posOffset>73660</wp:posOffset>
              </wp:positionV>
              <wp:extent cx="4295775" cy="285750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CAAE15" w14:textId="77777777" w:rsidR="0008602D" w:rsidRPr="0008602D" w:rsidRDefault="000B696F">
                          <w:pP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Skills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Togetherness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Aspiration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 Resilience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Success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8392C" id="_x0000_s1027" type="#_x0000_t202" style="position:absolute;margin-left:9.75pt;margin-top:5.8pt;width:338.25pt;height:22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" stroked="f">
              <v:textbox>
                <w:txbxContent>
                  <w:p w14:paraId="30CAAE15" w14:textId="77777777" w:rsidR="0008602D" w:rsidRPr="0008602D" w:rsidRDefault="000B696F">
                    <w:pP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Skills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Togetherness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Aspiration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 Resilience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Success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138E4"/>
    <w:multiLevelType w:val="hybridMultilevel"/>
    <w:tmpl w:val="7570A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D5900"/>
    <w:multiLevelType w:val="hybridMultilevel"/>
    <w:tmpl w:val="3D0ED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00D"/>
    <w:rsid w:val="00054ED2"/>
    <w:rsid w:val="00067ADC"/>
    <w:rsid w:val="0008602D"/>
    <w:rsid w:val="000964D9"/>
    <w:rsid w:val="000B67DF"/>
    <w:rsid w:val="000B696F"/>
    <w:rsid w:val="00104696"/>
    <w:rsid w:val="0011396A"/>
    <w:rsid w:val="0011500D"/>
    <w:rsid w:val="0013772D"/>
    <w:rsid w:val="001679B2"/>
    <w:rsid w:val="001911DF"/>
    <w:rsid w:val="0020554B"/>
    <w:rsid w:val="0022013C"/>
    <w:rsid w:val="00222591"/>
    <w:rsid w:val="00224D70"/>
    <w:rsid w:val="0022575C"/>
    <w:rsid w:val="002357F4"/>
    <w:rsid w:val="002477F9"/>
    <w:rsid w:val="00271436"/>
    <w:rsid w:val="002926FB"/>
    <w:rsid w:val="002944D3"/>
    <w:rsid w:val="002E01F0"/>
    <w:rsid w:val="002E3C35"/>
    <w:rsid w:val="002E44B2"/>
    <w:rsid w:val="00325CDD"/>
    <w:rsid w:val="003276E2"/>
    <w:rsid w:val="00333D53"/>
    <w:rsid w:val="00351757"/>
    <w:rsid w:val="00385204"/>
    <w:rsid w:val="003C4B99"/>
    <w:rsid w:val="003D2729"/>
    <w:rsid w:val="0044009B"/>
    <w:rsid w:val="0044575A"/>
    <w:rsid w:val="00466476"/>
    <w:rsid w:val="004A7D56"/>
    <w:rsid w:val="004D392F"/>
    <w:rsid w:val="004D5E5F"/>
    <w:rsid w:val="004E7547"/>
    <w:rsid w:val="00520603"/>
    <w:rsid w:val="0052395D"/>
    <w:rsid w:val="005362C8"/>
    <w:rsid w:val="005401B4"/>
    <w:rsid w:val="00541E9E"/>
    <w:rsid w:val="00542D35"/>
    <w:rsid w:val="00612A02"/>
    <w:rsid w:val="00627E5B"/>
    <w:rsid w:val="006479E1"/>
    <w:rsid w:val="00661FF8"/>
    <w:rsid w:val="0066543E"/>
    <w:rsid w:val="006F2DDE"/>
    <w:rsid w:val="00700B53"/>
    <w:rsid w:val="00707B5E"/>
    <w:rsid w:val="00726110"/>
    <w:rsid w:val="00737DF2"/>
    <w:rsid w:val="00793646"/>
    <w:rsid w:val="007D67D1"/>
    <w:rsid w:val="0080311D"/>
    <w:rsid w:val="008371AE"/>
    <w:rsid w:val="00856BE4"/>
    <w:rsid w:val="0089324D"/>
    <w:rsid w:val="008B2E95"/>
    <w:rsid w:val="008E2891"/>
    <w:rsid w:val="00927524"/>
    <w:rsid w:val="00933C24"/>
    <w:rsid w:val="00934431"/>
    <w:rsid w:val="00954559"/>
    <w:rsid w:val="00974595"/>
    <w:rsid w:val="009A0153"/>
    <w:rsid w:val="009C45E1"/>
    <w:rsid w:val="009D74D4"/>
    <w:rsid w:val="009E7D39"/>
    <w:rsid w:val="00A042FB"/>
    <w:rsid w:val="00A06F00"/>
    <w:rsid w:val="00A24022"/>
    <w:rsid w:val="00A32713"/>
    <w:rsid w:val="00A44654"/>
    <w:rsid w:val="00A53246"/>
    <w:rsid w:val="00A56E30"/>
    <w:rsid w:val="00A77A64"/>
    <w:rsid w:val="00A84BB5"/>
    <w:rsid w:val="00A97AEA"/>
    <w:rsid w:val="00AA69F6"/>
    <w:rsid w:val="00AA6D19"/>
    <w:rsid w:val="00AB3B74"/>
    <w:rsid w:val="00AC4C77"/>
    <w:rsid w:val="00AE0685"/>
    <w:rsid w:val="00AF5817"/>
    <w:rsid w:val="00B01A38"/>
    <w:rsid w:val="00B16D7D"/>
    <w:rsid w:val="00B72824"/>
    <w:rsid w:val="00BB64DA"/>
    <w:rsid w:val="00BC6998"/>
    <w:rsid w:val="00C13E03"/>
    <w:rsid w:val="00C252D3"/>
    <w:rsid w:val="00C453FB"/>
    <w:rsid w:val="00C45BA4"/>
    <w:rsid w:val="00C73122"/>
    <w:rsid w:val="00CA4E9E"/>
    <w:rsid w:val="00CB0E32"/>
    <w:rsid w:val="00CE5109"/>
    <w:rsid w:val="00D11805"/>
    <w:rsid w:val="00D120BB"/>
    <w:rsid w:val="00D547E8"/>
    <w:rsid w:val="00D7539C"/>
    <w:rsid w:val="00DA1066"/>
    <w:rsid w:val="00DA6B83"/>
    <w:rsid w:val="00DC45B8"/>
    <w:rsid w:val="00DD0F9A"/>
    <w:rsid w:val="00DE6C2C"/>
    <w:rsid w:val="00E23333"/>
    <w:rsid w:val="00E46928"/>
    <w:rsid w:val="00EB75DF"/>
    <w:rsid w:val="00ED75C5"/>
    <w:rsid w:val="00F00575"/>
    <w:rsid w:val="00F03F94"/>
    <w:rsid w:val="00F12211"/>
    <w:rsid w:val="00F159C0"/>
    <w:rsid w:val="00F51478"/>
    <w:rsid w:val="00F747D4"/>
    <w:rsid w:val="00FA06FC"/>
    <w:rsid w:val="00FC2C76"/>
    <w:rsid w:val="00FE5618"/>
    <w:rsid w:val="00FF5C83"/>
    <w:rsid w:val="0A00FDD6"/>
    <w:rsid w:val="364EE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1CA673"/>
  <w15:docId w15:val="{6CCF49BB-8307-43D7-9B45-87F1BF47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2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2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52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5204"/>
  </w:style>
  <w:style w:type="paragraph" w:styleId="Footer">
    <w:name w:val="footer"/>
    <w:basedOn w:val="Normal"/>
    <w:link w:val="Foot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520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5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2FB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9A01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2D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9D74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0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3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0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6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admin@calton.sandmat.uk" TargetMode="External"/><Relationship Id="rId1" Type="http://schemas.openxmlformats.org/officeDocument/2006/relationships/hyperlink" Target="mailto:admin@calton.sandmat.uk" TargetMode="External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Richardson\Downloads\14.02.2025%20School%20Uniform%20Upd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74caa-366e-4047-800c-bb39b14d5cd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9CC6D5F31234594FE056CC1C83F42" ma:contentTypeVersion="12" ma:contentTypeDescription="Create a new document." ma:contentTypeScope="" ma:versionID="42f67e62414a862709a8aee867bad75f">
  <xsd:schema xmlns:xsd="http://www.w3.org/2001/XMLSchema" xmlns:xs="http://www.w3.org/2001/XMLSchema" xmlns:p="http://schemas.microsoft.com/office/2006/metadata/properties" xmlns:ns2="16074caa-366e-4047-800c-bb39b14d5cdc" targetNamespace="http://schemas.microsoft.com/office/2006/metadata/properties" ma:root="true" ma:fieldsID="585089f067327255ae209d2e8866b7d8" ns2:_="">
    <xsd:import namespace="16074caa-366e-4047-800c-bb39b14d5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74caa-366e-4047-800c-bb39b14d5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EC60C-1548-4F85-BD60-F0D962227A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5381BC-D42A-4820-A708-54A7A2D373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E13B12-FE5C-4AFD-9082-D758291111DD}">
  <ds:schemaRefs>
    <ds:schemaRef ds:uri="http://schemas.microsoft.com/office/2006/metadata/properties"/>
    <ds:schemaRef ds:uri="http://schemas.microsoft.com/office/infopath/2007/PartnerControls"/>
    <ds:schemaRef ds:uri="16074caa-366e-4047-800c-bb39b14d5cdc"/>
  </ds:schemaRefs>
</ds:datastoreItem>
</file>

<file path=customXml/itemProps4.xml><?xml version="1.0" encoding="utf-8"?>
<ds:datastoreItem xmlns:ds="http://schemas.openxmlformats.org/officeDocument/2006/customXml" ds:itemID="{FAA9EF07-CEB5-4064-8BD4-665F12841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74caa-366e-4047-800c-bb39b14d5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14.02.2025 School Uniform Update (1)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Richardson</dc:creator>
  <cp:keywords/>
  <dc:description/>
  <cp:lastModifiedBy>Donna Walker</cp:lastModifiedBy>
  <cp:revision>2</cp:revision>
  <cp:lastPrinted>2019-09-09T11:11:00Z</cp:lastPrinted>
  <dcterms:created xsi:type="dcterms:W3CDTF">2025-07-08T13:15:00Z</dcterms:created>
  <dcterms:modified xsi:type="dcterms:W3CDTF">2025-07-08T13:15:00Z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0x0101001379CC6D5F31234594FE056CC1C83F42</vt:lpwstr>
  </property>
  <property fmtid="{D5CDD505-2E9C-101B-9397-08002B2CF9AE}" pid="3" name="MediaServiceImageTags">
    <vt:lpwstr/>
  </property>
</Properties>
</file>